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Workshop/Modellseminar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Podcasten: mit Menschen und KI!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Interview- und Techniktraining für die Produktion von Podcasts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Freitag, 28. März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Kurz das Handy aus der Tasche gezogen, um ein Interview oder eine Szene aufzunehmen - so lassen sich gute Gelegenheiten nutzen, um Gespräche einzufangen und spannende Themen festzuhalten. In einem Podcast könnte man diese Beiträge aufbereiten und (mit Einwilligung) veröffentlichen - wenn nur diese Hintergrundgeräusche und der Straßenlärm nicht wären! Doch zum Glück können KI-Tools Störendes herausfiltern und bei weiteren Aufgaben helfen. 
</w:t>
        <w:br/>
        <w:t>
</w:t>
        <w:br/>
        <w:t>Wir zeigen, wie man gute Interviews führt und gesellschaftlich relevante Themen mithilfe digitaler Technik und künstlicher Intelligenz professionell der Öffentlichkeit zugänglich macht. Podcasten selbstgemacht stärkt Ausdrucksfähigkeit, Meinungsvielfalt und öffentliche Diskurse – also Ausprobieren!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Freitag, 28. März 2025, 14:00 Uhr - 18:00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Offen für Interessierte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LpB, Lautenschlagerstraße 20, 5. Stock, 70173 Stuttgart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Herr Thomas Staehelin</w:t>
        <w:br/>
        <w:t>Frau Birgit Wächter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Sylvia Rösch / Tel.: 0711 / 164099-45 / E-Mail: sylvia.roesch@lpb.bwl.de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10,00 €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Kosten einschl. Imbiss,
Tagungskosten für Lehrkräfte werden übernommen.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46/13b/25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