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E-Learning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Wer sieht mich?</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Datenkompetenz für eine digitale Demokratie</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11. März 2025 - Dienstag, 08. April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Beim Einkaufen oder auf dem Weg zum Wahllokal kann ich noch erahnen, wer mich gerade im Blick hat. Aber wie sieht es aus, wenn ich mich im digitalen Raum bewege? Wer sieht mich da? 
</w:t>
        <w:br/>
        <w:t>
</w:t>
        <w:br/>
        <w:t>	Machen Sie sich auf eine digitale Entdeckungsreise. Los geht es bei Ihren persönlichen Daten-Spuren im Netz. Finden Sie heraus, wo Ihre persönlichen Daten landen und was Sie machen können, um weniger Spuren zu hinterlassen.
</w:t>
        <w:br/>
        <w:t>
</w:t>
        <w:br/>
        <w:t>Dann weiten wir den Blick. Nicht alle Daten müssen geschützt werden. In unseren Behörden liegen viele amtliche Informationen. Diese oft ungenutzten Daten können unsere Demokratie stützen. Sie machen Entscheidungsprozesse sichtbar und bilden eine unerlässliche Basis für eine Bürgerbeteiligung auf Augenhöhe.
</w:t>
        <w:br/>
        <w:t>
</w:t>
        <w:br/>
        <w:t>Daten sichtbar machen – wir wünschen viel Spaß bei der Entdeckungsreise in die Welt der digitalen Daten!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11. März 2025, 15:30 Uhr - Dienstag, 08. April 2025, 17:00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Offen für alle Interessierten</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Auftakt	 per Videokonferenz am Dienstag, 11. März 2025, 15.30 bis 17 Uhr; anschließend vier Wochen Online-Phase
Abschluss	 per Videokonferenz am Dienstag, 8. April 2025, 15.30 bis 17 Uhr</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Thomas Staehelin</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Sylvia Rösch / Tel.: 0711 / 164099-45 / E-Mail: sylvia.roesch@lpb.bwl.de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15,00 €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Für die Kursteilnahme erforderlich sind Internet-Anschluss und E-Mail-Adresse.
Für die Teilnahme an der Videokonferenz empfehlen wir Headset und Web-Cam.
Vorkenntnisse im Bereich Online-Kommunikation sind nicht notwendig.
Eine Teilnahme am Auftakt- und Abschlusstreffen ist erwünscht. Bei aktiver und qualifizierter Beteiligung an zwei von drei Forumsaufgaben wird ein Zertifikat erteilt.</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46/11/25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