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3/25 Kursleiter:in im Orientierungskurs Modul 1</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10. Oktober 2025 - Sonntag, 12. Oktober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10. Oktober 2025, 17:00 Uhr - Sonntag, 12. Oktober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Axel Eberhardt</w:t>
        <w:br/>
        <w:t>Herr Robert Feil</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24/41/25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